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897" w:rsidRDefault="001F78F0">
      <w:pPr>
        <w:pStyle w:val="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70DF38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" o:allowincell="f">
                <v:group id="Group 28" o:spid="_x0000_s1027" style="position:absolute;width:31729;height:6573" coordsize="25197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2519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4389d7 [1951]"/>
                  <v:line id="Straight Connector 10" o:spid="_x0000_s1029" style="position:absolute;visibility:visible;mso-wrap-style:square" from="0,6562" to="24970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4389d7 [1951]"/>
                </v:group>
                <v:group id="Group 29" o:spid="_x0000_s1030" style="position:absolute;left:42496;width:37630;height:6573" coordorigin="-15415" coordsize="37630,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-14081,0" to="22133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4389d7 [1951]"/>
                  <v:line id="Straight Connector 25" o:spid="_x0000_s1032" style="position:absolute;visibility:visible;mso-wrap-style:square" from="-15415,6562" to="22214,6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4389d7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artworked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BBDF0" id="Group 23" o:spid="_x0000_s1026" alt="'Of' text in artworked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JasQA&#10;AADaAAAADwAAAGRycy9kb3ducmV2LnhtbESPQWsCMRSE7wX/Q3hCb5qthaKrUWrpQhF60FqKt+fm&#10;uVndvCxJ1PXfN0Khx2FmvmFmi8424kI+1I4VPA0zEMSl0zVXCrZfxWAMIkRkjY1jUnCjAIt572GG&#10;uXZXXtNlEyuRIBxyVGBibHMpQ2nIYhi6ljh5B+ctxiR9JbXHa4LbRo6y7EVarDktGGzpzVB52pyt&#10;gmLnb2Y18t/F+2G/Ms/H8/Lzh5R67HevUxCRuvgf/mt/aAUTuF9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CWrEAAAA2gAAAA8AAAAAAAAAAAAAAAAAmAIAAGRycy9k&#10;b3ducmV2LnhtbFBLBQYAAAAABAAEAPUAAACJAwAAAAA=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7cca62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fwvnBAAAA2wAAAA8AAABkcnMvZG93bnJldi54bWxET0trAjEQvhf8D2GE3mp2W1pkNYosSC0o&#10;xcfF27AZdxc3kyWJa/rvG6HQ23x8z5kvo+nEQM63lhXkkwwEcWV1y7WC03H9MgXhA7LGzjIp+CEP&#10;y8XoaY6Ftnfe03AItUgh7AtU0ITQF1L6qiGDfmJ74sRdrDMYEnS11A7vKdx08jXLPqTBllNDgz2V&#10;DVXXw80oMLbc0tfbd8zd8FnK9/M0yt1WqedxXM1ABIrhX/zn3ug0P4fHL+kAufg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fwvnBAAAA2wAAAA8AAAAAAAAAAAAAAAAAnwIA&#10;AGRycy9kb3ducmV2LnhtbFBLBQYAAAAABAAEAPcAAACNAwAAAAA=&#10;">
                  <v:imagedata r:id="rId10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>
        <w:t xml:space="preserve">Certificate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bg2">
                                <a:lumMod val="50000"/>
                              </a:schemeClr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D0897" w:rsidRDefault="00ED089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"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3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4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C+LMQA&#10;AADaAAAADwAAAGRycy9kb3ducmV2LnhtbESP0WrCQBRE3wv+w3KFvtWNUoOkrqFECxV8aNUPuGRv&#10;kzTZuyG7jWu/3hUKfRxm5gyzzoPpxEiDaywrmM8SEMSl1Q1XCs6nt6cVCOeRNXaWScGVHOSbycMa&#10;M20v/Enj0VciQthlqKD2vs+kdGVNBt3M9sTR+7KDQR/lUEk94CXCTScXSZJKgw3HhRp7Kmoq2+OP&#10;URDGULT733F3+Jarj+f0UHTp9qrU4zS8voDwFPx/+K/9rhUs4X4l3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wvizEAAAA2gAAAA8AAAAAAAAAAAAAAAAAmAIAAGRycy9k&#10;b3ducmV2LnhtbFBLBQYAAAAABAAEAPUAAACJAwAAAAA=&#10;" filled="f" strokecolor="#2190c7 [1614]" strokeweight="6.5pt">
                  <v:textbox>
                    <w:txbxContent>
                      <w:p w:rsidR="00ED0897" w:rsidRDefault="00ED0897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812BC9">
        <w:t>COMPLETION</w:t>
      </w:r>
    </w:p>
    <w:p w:rsidR="00ED0897" w:rsidRDefault="001F78F0">
      <w:pPr>
        <w:pStyle w:val="Name"/>
      </w:pPr>
      <w:sdt>
        <w:sdtPr>
          <w:id w:val="-1756204315"/>
          <w:placeholder>
            <w:docPart w:val="AC5F9AAD31964A8B81519E817C084B78"/>
          </w:placeholder>
          <w:temporary/>
          <w:showingPlcHdr/>
          <w15:appearance w15:val="hidden"/>
        </w:sdtPr>
        <w:sdtEndPr/>
        <w:sdtContent>
          <w:r>
            <w:t>[Recipient Name]</w:t>
          </w:r>
        </w:sdtContent>
      </w:sdt>
    </w:p>
    <w:p w:rsidR="00ED0897" w:rsidRDefault="00812BC9">
      <w:r>
        <w:t>Has successfully completed all req</w:t>
      </w:r>
      <w:r w:rsidR="00D903C8">
        <w:t xml:space="preserve">uired coursework in </w:t>
      </w:r>
      <w:r w:rsidR="00D903C8" w:rsidRPr="00D903C8">
        <w:rPr>
          <w:b/>
        </w:rPr>
        <w:t>REAL Entrepr</w:t>
      </w:r>
      <w:r w:rsidRPr="00D903C8">
        <w:rPr>
          <w:b/>
        </w:rPr>
        <w:t>eneurship</w:t>
      </w:r>
    </w:p>
    <w:p w:rsidR="00ED0897" w:rsidRDefault="0085446A">
      <w:pPr>
        <w:pStyle w:val="Organization"/>
        <w:spacing w:after="0"/>
      </w:pPr>
      <w:r>
        <w:t>[</w:t>
      </w:r>
      <w:r w:rsidR="00D903C8">
        <w:t>Community College or org</w:t>
      </w:r>
      <w:r>
        <w:t>.</w:t>
      </w:r>
      <w:bookmarkStart w:id="0" w:name="_GoBack"/>
      <w:bookmarkEnd w:id="0"/>
      <w:r w:rsidR="00D903C8">
        <w:t xml:space="preserve"> here</w:t>
      </w:r>
      <w:r>
        <w:t>]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5760"/>
        <w:gridCol w:w="547"/>
        <w:gridCol w:w="6365"/>
      </w:tblGrid>
      <w:tr w:rsidR="00D903C8">
        <w:trPr>
          <w:trHeight w:val="3024"/>
        </w:trPr>
        <w:tc>
          <w:tcPr>
            <w:tcW w:w="3123" w:type="dxa"/>
            <w:vAlign w:val="center"/>
          </w:tcPr>
          <w:p w:rsidR="00ED0897" w:rsidRDefault="001F78F0" w:rsidP="00D903C8">
            <w:pPr>
              <w:spacing w:after="0" w:line="240" w:lineRule="auto"/>
            </w:pPr>
            <w:sdt>
              <w:sdtPr>
                <w:alias w:val="Click arrow at right to select an icon"/>
                <w:tag w:val="Click arrow at right to select an icon"/>
                <w:id w:val="-1667470174"/>
                <w:placeholder>
                  <w:docPart w:val="86926CD43CBB4CED9CAB6FF2DD666289"/>
                </w:placeholder>
                <w:docPartList>
                  <w:docPartGallery w:val="Quick Parts"/>
                  <w:docPartCategory w:val=" Award"/>
                </w:docPartList>
              </w:sdtPr>
              <w:sdtEndPr/>
              <w:sdtContent>
                <w:r w:rsidR="00D903C8" w:rsidRPr="00D903C8">
                  <w:rPr>
                    <w:noProof/>
                    <w:lang w:eastAsia="en-US"/>
                  </w:rPr>
                  <w:drawing>
                    <wp:inline distT="0" distB="0" distL="0" distR="0" wp14:anchorId="5937F884" wp14:editId="5345B3B9">
                      <wp:extent cx="3657545" cy="1616149"/>
                      <wp:effectExtent l="0" t="0" r="635" b="3175"/>
                      <wp:docPr id="2" name="Picture 2" descr="C:\Users\Russ\Desktop\NC-REAL-Logo small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uss\Desktop\NC-REAL-Logo smal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26510" cy="164662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27" w:type="dxa"/>
          </w:tcPr>
          <w:p w:rsidR="00ED0897" w:rsidRDefault="00ED0897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4389D7" w:themeColor="text2" w:themeTint="99"/>
                <w:insideH w:val="single" w:sz="8" w:space="0" w:color="4389D7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1974"/>
              <w:gridCol w:w="4391"/>
            </w:tblGrid>
            <w:tr w:rsidR="00D903C8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ED0897" w:rsidRDefault="001F78F0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8E7E7AF386AC4F68886161D6EEE702B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ED0897" w:rsidRDefault="001F78F0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D903C8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ED0897" w:rsidRDefault="001F78F0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95F569A92CD34562B8653DF10D87DB96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ED0897" w:rsidRDefault="001F78F0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ED0897" w:rsidRDefault="00ED0897">
            <w:pPr>
              <w:spacing w:after="0" w:line="240" w:lineRule="auto"/>
            </w:pPr>
          </w:p>
        </w:tc>
      </w:tr>
    </w:tbl>
    <w:p w:rsidR="00ED0897" w:rsidRDefault="00ED0897">
      <w:pPr>
        <w:spacing w:after="0" w:line="200" w:lineRule="exact"/>
      </w:pPr>
    </w:p>
    <w:sectPr w:rsidR="00ED0897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8F0" w:rsidRDefault="001F78F0">
      <w:pPr>
        <w:spacing w:after="0" w:line="240" w:lineRule="auto"/>
      </w:pPr>
      <w:r>
        <w:separator/>
      </w:r>
    </w:p>
  </w:endnote>
  <w:endnote w:type="continuationSeparator" w:id="0">
    <w:p w:rsidR="001F78F0" w:rsidRDefault="001F7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8F0" w:rsidRDefault="001F78F0">
      <w:pPr>
        <w:spacing w:after="0" w:line="240" w:lineRule="auto"/>
      </w:pPr>
      <w:r>
        <w:separator/>
      </w:r>
    </w:p>
  </w:footnote>
  <w:footnote w:type="continuationSeparator" w:id="0">
    <w:p w:rsidR="001F78F0" w:rsidRDefault="001F78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C9"/>
    <w:rsid w:val="001F78F0"/>
    <w:rsid w:val="00812BC9"/>
    <w:rsid w:val="0085446A"/>
    <w:rsid w:val="00D903C8"/>
    <w:rsid w:val="00ED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329BB08-33A7-43E5-AA4A-EFFB5D086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CA62" w:themeColor="accent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CCA62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4389D7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7CCA62" w:themeColor="accent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7CCA62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AppData\Roaming\Microsoft\Templates\Certificate%20of%20particip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C5F9AAD31964A8B81519E817C084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2D074-6B7B-4A6F-BAA9-9B091602F643}"/>
      </w:docPartPr>
      <w:docPartBody>
        <w:p w:rsidR="00000000" w:rsidRDefault="00A80296">
          <w:pPr>
            <w:pStyle w:val="AC5F9AAD31964A8B81519E817C084B78"/>
          </w:pPr>
          <w:r>
            <w:t>[Recipient Name]</w:t>
          </w:r>
        </w:p>
      </w:docPartBody>
    </w:docPart>
    <w:docPart>
      <w:docPartPr>
        <w:name w:val="86926CD43CBB4CED9CAB6FF2DD666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F1CA5-D2EE-4757-9B3E-38BC20D7225D}"/>
      </w:docPartPr>
      <w:docPartBody>
        <w:p w:rsidR="00000000" w:rsidRDefault="00A80296">
          <w:pPr>
            <w:pStyle w:val="86926CD43CBB4CED9CAB6FF2DD666289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8E7E7AF386AC4F68886161D6EEE70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82C83-4C92-4053-9DD4-8124D96A8E08}"/>
      </w:docPartPr>
      <w:docPartBody>
        <w:p w:rsidR="00000000" w:rsidRDefault="00A80296">
          <w:pPr>
            <w:pStyle w:val="8E7E7AF386AC4F68886161D6EEE702BE"/>
          </w:pPr>
          <w:r>
            <w:t>[Signatory name(s)]</w:t>
          </w:r>
        </w:p>
      </w:docPartBody>
    </w:docPart>
    <w:docPart>
      <w:docPartPr>
        <w:name w:val="95F569A92CD34562B8653DF10D87DB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4EE3D-04FE-4AD0-8F63-8518EA56D840}"/>
      </w:docPartPr>
      <w:docPartBody>
        <w:p w:rsidR="00000000" w:rsidRDefault="00A80296">
          <w:pPr>
            <w:pStyle w:val="95F569A92CD34562B8653DF10D87DB96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DE"/>
    <w:rsid w:val="00A80296"/>
    <w:rsid w:val="00C57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5F9AAD31964A8B81519E817C084B78">
    <w:name w:val="AC5F9AAD31964A8B81519E817C084B78"/>
  </w:style>
  <w:style w:type="paragraph" w:customStyle="1" w:styleId="0B52432C546D4033A151FDD3F5A80941">
    <w:name w:val="0B52432C546D4033A151FDD3F5A80941"/>
  </w:style>
  <w:style w:type="paragraph" w:customStyle="1" w:styleId="EC63B1B0C5934B93A499F7096BAA94D5">
    <w:name w:val="EC63B1B0C5934B93A499F7096BAA94D5"/>
  </w:style>
  <w:style w:type="character" w:styleId="PlaceholderText">
    <w:name w:val="Placeholder Text"/>
    <w:basedOn w:val="DefaultParagraphFont"/>
    <w:uiPriority w:val="99"/>
    <w:semiHidden/>
    <w:rsid w:val="00C571DE"/>
    <w:rPr>
      <w:color w:val="808080"/>
    </w:rPr>
  </w:style>
  <w:style w:type="paragraph" w:customStyle="1" w:styleId="86926CD43CBB4CED9CAB6FF2DD666289">
    <w:name w:val="86926CD43CBB4CED9CAB6FF2DD666289"/>
  </w:style>
  <w:style w:type="paragraph" w:customStyle="1" w:styleId="8E7E7AF386AC4F68886161D6EEE702BE">
    <w:name w:val="8E7E7AF386AC4F68886161D6EEE702BE"/>
  </w:style>
  <w:style w:type="paragraph" w:customStyle="1" w:styleId="95F569A92CD34562B8653DF10D87DB96">
    <w:name w:val="95F569A92CD34562B8653DF10D87DB96"/>
  </w:style>
  <w:style w:type="paragraph" w:customStyle="1" w:styleId="E57B864DB33D4E4D95BDA0D4DF01A63D">
    <w:name w:val="E57B864DB33D4E4D95BDA0D4DF01A63D"/>
    <w:rsid w:val="00C571DE"/>
  </w:style>
  <w:style w:type="paragraph" w:customStyle="1" w:styleId="2B45637B81E641669602AA3D87939293">
    <w:name w:val="2B45637B81E641669602AA3D87939293"/>
    <w:rsid w:val="00C571DE"/>
  </w:style>
  <w:style w:type="paragraph" w:customStyle="1" w:styleId="BC8001D8E5394BFDA2B72E7D765881C2">
    <w:name w:val="BC8001D8E5394BFDA2B72E7D765881C2"/>
    <w:rsid w:val="00C571DE"/>
  </w:style>
  <w:style w:type="paragraph" w:customStyle="1" w:styleId="5A8C112B827D416A93CBDF4C8F66123C">
    <w:name w:val="5A8C112B827D416A93CBDF4C8F66123C"/>
    <w:rsid w:val="00C571DE"/>
  </w:style>
  <w:style w:type="paragraph" w:customStyle="1" w:styleId="9B2C2F2807A4478099D65C473F4E5D11">
    <w:name w:val="9B2C2F2807A4478099D65C473F4E5D11"/>
    <w:rsid w:val="00C571DE"/>
  </w:style>
  <w:style w:type="paragraph" w:customStyle="1" w:styleId="6D0CBFFE22294A0C9B5FDAF49307C2D9">
    <w:name w:val="6D0CBFFE22294A0C9B5FDAF49307C2D9"/>
    <w:rsid w:val="00C571DE"/>
  </w:style>
  <w:style w:type="paragraph" w:customStyle="1" w:styleId="DE5A98170D7B413AB6520635826F17E2">
    <w:name w:val="DE5A98170D7B413AB6520635826F17E2"/>
    <w:rsid w:val="00C571DE"/>
  </w:style>
  <w:style w:type="paragraph" w:customStyle="1" w:styleId="F12360CAB7CA4BCD9058D2675F083B6F">
    <w:name w:val="F12360CAB7CA4BCD9058D2675F083B6F"/>
    <w:rsid w:val="00C571DE"/>
  </w:style>
  <w:style w:type="paragraph" w:customStyle="1" w:styleId="37A8AE8E36244162BCB9A71F53834680">
    <w:name w:val="37A8AE8E36244162BCB9A71F53834680"/>
    <w:rsid w:val="00C571DE"/>
  </w:style>
  <w:style w:type="paragraph" w:customStyle="1" w:styleId="C75C6F4ED2C5478DB3137171C132BB5A">
    <w:name w:val="C75C6F4ED2C5478DB3137171C132BB5A"/>
    <w:rsid w:val="00C571DE"/>
  </w:style>
  <w:style w:type="paragraph" w:customStyle="1" w:styleId="FCF21F9813A54334BECF4287682B553C">
    <w:name w:val="FCF21F9813A54334BECF4287682B553C"/>
    <w:rsid w:val="00C571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DB6AB-9C96-4A61-91F4-8EACF8C05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participation</Template>
  <TotalTime>0</TotalTime>
  <Pages>1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Russ Seagle</dc:creator>
  <cp:keywords/>
  <cp:lastModifiedBy>Russ Seagle</cp:lastModifiedBy>
  <cp:revision>2</cp:revision>
  <dcterms:created xsi:type="dcterms:W3CDTF">2015-09-17T04:08:00Z</dcterms:created>
  <dcterms:modified xsi:type="dcterms:W3CDTF">2015-09-17T04:08:00Z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